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843"/>
        <w:gridCol w:w="7229"/>
      </w:tblGrid>
      <w:tr w:rsidR="00222820" w:rsidRPr="00222820" w:rsidTr="00AE2051">
        <w:tc>
          <w:tcPr>
            <w:tcW w:w="2943" w:type="dxa"/>
            <w:shd w:val="clear" w:color="auto" w:fill="8DB3E2" w:themeFill="text2" w:themeFillTint="66"/>
          </w:tcPr>
          <w:p w:rsidR="00222820" w:rsidRPr="00222820" w:rsidRDefault="00222820" w:rsidP="00222820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222820">
              <w:rPr>
                <w:b/>
                <w:sz w:val="28"/>
                <w:szCs w:val="28"/>
              </w:rPr>
              <w:t>Name of Close Contact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222820" w:rsidRPr="00222820" w:rsidRDefault="00222820" w:rsidP="00222820">
            <w:pPr>
              <w:jc w:val="center"/>
              <w:rPr>
                <w:b/>
                <w:sz w:val="28"/>
                <w:szCs w:val="28"/>
              </w:rPr>
            </w:pPr>
            <w:r w:rsidRPr="00222820">
              <w:rPr>
                <w:b/>
                <w:sz w:val="28"/>
                <w:szCs w:val="28"/>
              </w:rPr>
              <w:t>Phone Number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222820" w:rsidRPr="00222820" w:rsidRDefault="00222820" w:rsidP="00222820">
            <w:pPr>
              <w:jc w:val="center"/>
              <w:rPr>
                <w:b/>
                <w:sz w:val="28"/>
                <w:szCs w:val="28"/>
              </w:rPr>
            </w:pPr>
            <w:r w:rsidRPr="00222820">
              <w:rPr>
                <w:b/>
                <w:sz w:val="28"/>
                <w:szCs w:val="28"/>
              </w:rPr>
              <w:t>Date / Time</w:t>
            </w:r>
          </w:p>
        </w:tc>
        <w:tc>
          <w:tcPr>
            <w:tcW w:w="7229" w:type="dxa"/>
            <w:shd w:val="clear" w:color="auto" w:fill="8DB3E2" w:themeFill="text2" w:themeFillTint="66"/>
          </w:tcPr>
          <w:p w:rsidR="00222820" w:rsidRPr="00222820" w:rsidRDefault="00222820" w:rsidP="00222820">
            <w:pPr>
              <w:jc w:val="center"/>
              <w:rPr>
                <w:b/>
                <w:sz w:val="28"/>
                <w:szCs w:val="28"/>
              </w:rPr>
            </w:pPr>
            <w:r w:rsidRPr="00222820">
              <w:rPr>
                <w:b/>
                <w:sz w:val="28"/>
                <w:szCs w:val="28"/>
              </w:rPr>
              <w:t>Location of Close Contact</w:t>
            </w: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222820" w:rsidTr="00AE2051">
        <w:tc>
          <w:tcPr>
            <w:tcW w:w="29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985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1843" w:type="dxa"/>
          </w:tcPr>
          <w:p w:rsidR="00222820" w:rsidRDefault="00222820" w:rsidP="00222820">
            <w:pPr>
              <w:jc w:val="center"/>
            </w:pPr>
          </w:p>
        </w:tc>
        <w:tc>
          <w:tcPr>
            <w:tcW w:w="7229" w:type="dxa"/>
          </w:tcPr>
          <w:p w:rsidR="00222820" w:rsidRDefault="00222820" w:rsidP="00222820">
            <w:pPr>
              <w:jc w:val="center"/>
            </w:pPr>
          </w:p>
        </w:tc>
      </w:tr>
      <w:tr w:rsidR="008208A0" w:rsidRPr="00222820" w:rsidTr="00AE2051">
        <w:tc>
          <w:tcPr>
            <w:tcW w:w="2943" w:type="dxa"/>
            <w:shd w:val="clear" w:color="auto" w:fill="8DB3E2" w:themeFill="text2" w:themeFillTint="66"/>
          </w:tcPr>
          <w:p w:rsidR="008208A0" w:rsidRPr="00222820" w:rsidRDefault="008208A0" w:rsidP="00AE2051">
            <w:pPr>
              <w:jc w:val="center"/>
              <w:rPr>
                <w:b/>
                <w:sz w:val="28"/>
                <w:szCs w:val="28"/>
              </w:rPr>
            </w:pPr>
            <w:r w:rsidRPr="00222820">
              <w:rPr>
                <w:b/>
                <w:sz w:val="28"/>
                <w:szCs w:val="28"/>
              </w:rPr>
              <w:lastRenderedPageBreak/>
              <w:t>Name of Close Contact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8208A0" w:rsidRPr="00222820" w:rsidRDefault="008208A0" w:rsidP="00AE2051">
            <w:pPr>
              <w:jc w:val="center"/>
              <w:rPr>
                <w:b/>
                <w:sz w:val="28"/>
                <w:szCs w:val="28"/>
              </w:rPr>
            </w:pPr>
            <w:r w:rsidRPr="00222820">
              <w:rPr>
                <w:b/>
                <w:sz w:val="28"/>
                <w:szCs w:val="28"/>
              </w:rPr>
              <w:t>Phone Number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8208A0" w:rsidRPr="00222820" w:rsidRDefault="008208A0" w:rsidP="00AE2051">
            <w:pPr>
              <w:jc w:val="center"/>
              <w:rPr>
                <w:b/>
                <w:sz w:val="28"/>
                <w:szCs w:val="28"/>
              </w:rPr>
            </w:pPr>
            <w:r w:rsidRPr="00222820">
              <w:rPr>
                <w:b/>
                <w:sz w:val="28"/>
                <w:szCs w:val="28"/>
              </w:rPr>
              <w:t>Date / Time</w:t>
            </w:r>
          </w:p>
        </w:tc>
        <w:tc>
          <w:tcPr>
            <w:tcW w:w="7229" w:type="dxa"/>
            <w:shd w:val="clear" w:color="auto" w:fill="8DB3E2" w:themeFill="text2" w:themeFillTint="66"/>
          </w:tcPr>
          <w:p w:rsidR="008208A0" w:rsidRPr="00222820" w:rsidRDefault="008208A0" w:rsidP="00AE2051">
            <w:pPr>
              <w:jc w:val="center"/>
              <w:rPr>
                <w:b/>
                <w:sz w:val="28"/>
                <w:szCs w:val="28"/>
              </w:rPr>
            </w:pPr>
            <w:r w:rsidRPr="00222820">
              <w:rPr>
                <w:b/>
                <w:sz w:val="28"/>
                <w:szCs w:val="28"/>
              </w:rPr>
              <w:t>Location of Close Contact</w:t>
            </w:r>
          </w:p>
        </w:tc>
      </w:tr>
      <w:tr w:rsidR="008208A0" w:rsidRPr="008208A0" w:rsidTr="00AE2051">
        <w:tc>
          <w:tcPr>
            <w:tcW w:w="2943" w:type="dxa"/>
          </w:tcPr>
          <w:p w:rsidR="008208A0" w:rsidRPr="008208A0" w:rsidRDefault="008208A0" w:rsidP="002228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8208A0" w:rsidRPr="008208A0" w:rsidRDefault="008208A0" w:rsidP="002228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208A0" w:rsidRPr="008208A0" w:rsidRDefault="008208A0" w:rsidP="002228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8208A0" w:rsidRPr="008208A0" w:rsidRDefault="008208A0" w:rsidP="0022282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  <w:tr w:rsidR="008208A0" w:rsidTr="00AE2051">
        <w:tc>
          <w:tcPr>
            <w:tcW w:w="29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985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1843" w:type="dxa"/>
          </w:tcPr>
          <w:p w:rsidR="008208A0" w:rsidRDefault="008208A0" w:rsidP="00AE2051">
            <w:pPr>
              <w:jc w:val="center"/>
            </w:pPr>
          </w:p>
        </w:tc>
        <w:tc>
          <w:tcPr>
            <w:tcW w:w="7229" w:type="dxa"/>
          </w:tcPr>
          <w:p w:rsidR="008208A0" w:rsidRDefault="008208A0" w:rsidP="00AE2051">
            <w:pPr>
              <w:jc w:val="center"/>
            </w:pPr>
          </w:p>
        </w:tc>
      </w:tr>
    </w:tbl>
    <w:p w:rsidR="006B4A83" w:rsidRPr="006B4A83" w:rsidRDefault="006B4A83" w:rsidP="009A477B">
      <w:pPr>
        <w:rPr>
          <w:lang w:val="en-US"/>
        </w:rPr>
      </w:pPr>
    </w:p>
    <w:sectPr w:rsidR="006B4A83" w:rsidRPr="006B4A83" w:rsidSect="00B866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92B" w:rsidRDefault="00E3692B" w:rsidP="006B4A83">
      <w:pPr>
        <w:spacing w:after="0" w:line="240" w:lineRule="auto"/>
      </w:pPr>
      <w:r>
        <w:separator/>
      </w:r>
    </w:p>
  </w:endnote>
  <w:endnote w:type="continuationSeparator" w:id="0">
    <w:p w:rsidR="00E3692B" w:rsidRDefault="00E3692B" w:rsidP="006B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E2A" w:rsidRDefault="00D13E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E2A" w:rsidRDefault="009A477B" w:rsidP="009A477B">
    <w:pPr>
      <w:pStyle w:val="Footer"/>
    </w:pPr>
    <w:r>
      <w:t xml:space="preserve">This form can be downloaded at </w:t>
    </w:r>
    <w:hyperlink r:id="rId1" w:history="1">
      <w:r w:rsidRPr="00475FAA">
        <w:rPr>
          <w:rStyle w:val="Hyperlink"/>
        </w:rPr>
        <w:t>www.sa.gov.au</w:t>
      </w:r>
    </w:hyperlink>
    <w:r>
      <w:tab/>
    </w:r>
    <w:r>
      <w:tab/>
    </w:r>
    <w:r>
      <w:tab/>
    </w:r>
    <w:r>
      <w:tab/>
    </w:r>
    <w:r>
      <w:tab/>
    </w:r>
    <w:r>
      <w:tab/>
    </w:r>
    <w:r w:rsidR="00E76F77">
      <w:t xml:space="preserve">              </w:t>
    </w:r>
    <w:r w:rsidR="00D13E2A">
      <w:t>V1 as at 9/05/2020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E2A" w:rsidRDefault="00D13E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92B" w:rsidRDefault="00E3692B" w:rsidP="006B4A83">
      <w:pPr>
        <w:spacing w:after="0" w:line="240" w:lineRule="auto"/>
      </w:pPr>
      <w:r>
        <w:separator/>
      </w:r>
    </w:p>
  </w:footnote>
  <w:footnote w:type="continuationSeparator" w:id="0">
    <w:p w:rsidR="00E3692B" w:rsidRDefault="00E3692B" w:rsidP="006B4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E2A" w:rsidRDefault="00D13E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820" w:rsidRDefault="00222820">
    <w:pPr>
      <w:pStyle w:val="Header"/>
    </w:pPr>
    <w:r w:rsidRPr="00222820">
      <w:rPr>
        <w:rFonts w:eastAsiaTheme="minorEastAsia"/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7FC1D" wp14:editId="672FB1C9">
              <wp:simplePos x="0" y="0"/>
              <wp:positionH relativeFrom="column">
                <wp:posOffset>2819400</wp:posOffset>
              </wp:positionH>
              <wp:positionV relativeFrom="paragraph">
                <wp:posOffset>140653</wp:posOffset>
              </wp:positionV>
              <wp:extent cx="5981700" cy="685800"/>
              <wp:effectExtent l="0" t="0" r="19050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2820" w:rsidRDefault="00222820" w:rsidP="00222820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ESSENTIAL </w:t>
                          </w:r>
                          <w:proofErr w:type="spellStart"/>
                          <w:r>
                            <w:rPr>
                              <w:b/>
                              <w:sz w:val="36"/>
                              <w:szCs w:val="36"/>
                              <w:lang w:val="en-US"/>
                            </w:rPr>
                            <w:t>TRAVELLER</w:t>
                          </w:r>
                          <w:proofErr w:type="spellEnd"/>
                          <w:r>
                            <w:rPr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- </w:t>
                          </w:r>
                          <w:r w:rsidRPr="00B86696">
                            <w:rPr>
                              <w:b/>
                              <w:sz w:val="36"/>
                              <w:szCs w:val="36"/>
                              <w:lang w:val="en-US"/>
                            </w:rPr>
                            <w:t>RECORD OF CLOSE CONTACT</w:t>
                          </w:r>
                        </w:p>
                        <w:p w:rsidR="004422C3" w:rsidRDefault="004422C3" w:rsidP="004422C3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  <w:r w:rsidRPr="004422C3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These records must be retained and if requested, be produced to an </w:t>
                          </w:r>
                          <w:proofErr w:type="spellStart"/>
                          <w:r w:rsidRPr="004422C3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Authorised</w:t>
                          </w:r>
                          <w:proofErr w:type="spellEnd"/>
                          <w:r w:rsidRPr="004422C3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Officer </w:t>
                          </w:r>
                        </w:p>
                        <w:p w:rsidR="004422C3" w:rsidRPr="004422C3" w:rsidRDefault="004422C3" w:rsidP="004422C3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4422C3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as</w:t>
                          </w:r>
                          <w:proofErr w:type="gramEnd"/>
                          <w:r w:rsidRPr="004422C3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proof of compliance with Directions issued pursuant to th</w:t>
                          </w:r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e Emergency Management Act, 2004.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2pt;margin-top:11.1pt;width:47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">
              <v:textbox>
                <w:txbxContent>
                  <w:p w:rsidR="00222820" w:rsidRDefault="00222820" w:rsidP="00222820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b/>
                        <w:sz w:val="36"/>
                        <w:szCs w:val="36"/>
                        <w:lang w:val="en-US"/>
                      </w:rPr>
                      <w:t xml:space="preserve">ESSENTIAL </w:t>
                    </w:r>
                    <w:proofErr w:type="spellStart"/>
                    <w:r>
                      <w:rPr>
                        <w:b/>
                        <w:sz w:val="36"/>
                        <w:szCs w:val="36"/>
                        <w:lang w:val="en-US"/>
                      </w:rPr>
                      <w:t>TRAVELLER</w:t>
                    </w:r>
                    <w:proofErr w:type="spellEnd"/>
                    <w:r>
                      <w:rPr>
                        <w:b/>
                        <w:sz w:val="36"/>
                        <w:szCs w:val="36"/>
                        <w:lang w:val="en-US"/>
                      </w:rPr>
                      <w:t xml:space="preserve"> - </w:t>
                    </w:r>
                    <w:r w:rsidRPr="00B86696">
                      <w:rPr>
                        <w:b/>
                        <w:sz w:val="36"/>
                        <w:szCs w:val="36"/>
                        <w:lang w:val="en-US"/>
                      </w:rPr>
                      <w:t>RECORD OF CLOSE CONTACT</w:t>
                    </w:r>
                  </w:p>
                  <w:p w:rsidR="004422C3" w:rsidRDefault="004422C3" w:rsidP="004422C3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b/>
                        <w:sz w:val="16"/>
                        <w:szCs w:val="16"/>
                        <w:lang w:val="en-US"/>
                      </w:rPr>
                      <w:t>*</w:t>
                    </w:r>
                    <w:r w:rsidRPr="004422C3">
                      <w:rPr>
                        <w:b/>
                        <w:sz w:val="16"/>
                        <w:szCs w:val="16"/>
                        <w:lang w:val="en-US"/>
                      </w:rPr>
                      <w:t xml:space="preserve">These records must be retained and if requested, be produced to an </w:t>
                    </w:r>
                    <w:proofErr w:type="spellStart"/>
                    <w:r w:rsidRPr="004422C3">
                      <w:rPr>
                        <w:b/>
                        <w:sz w:val="16"/>
                        <w:szCs w:val="16"/>
                        <w:lang w:val="en-US"/>
                      </w:rPr>
                      <w:t>Authorised</w:t>
                    </w:r>
                    <w:proofErr w:type="spellEnd"/>
                    <w:r w:rsidRPr="004422C3">
                      <w:rPr>
                        <w:b/>
                        <w:sz w:val="16"/>
                        <w:szCs w:val="16"/>
                        <w:lang w:val="en-US"/>
                      </w:rPr>
                      <w:t xml:space="preserve"> Officer </w:t>
                    </w:r>
                  </w:p>
                  <w:p w:rsidR="004422C3" w:rsidRPr="004422C3" w:rsidRDefault="004422C3" w:rsidP="004422C3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4422C3">
                      <w:rPr>
                        <w:b/>
                        <w:sz w:val="16"/>
                        <w:szCs w:val="16"/>
                        <w:lang w:val="en-US"/>
                      </w:rPr>
                      <w:t>as</w:t>
                    </w:r>
                    <w:proofErr w:type="gramEnd"/>
                    <w:r w:rsidRPr="004422C3">
                      <w:rPr>
                        <w:b/>
                        <w:sz w:val="16"/>
                        <w:szCs w:val="16"/>
                        <w:lang w:val="en-US"/>
                      </w:rPr>
                      <w:t xml:space="preserve"> proof of compliance with Directions issued pursuant to th</w:t>
                    </w:r>
                    <w:r>
                      <w:rPr>
                        <w:b/>
                        <w:sz w:val="16"/>
                        <w:szCs w:val="16"/>
                        <w:lang w:val="en-US"/>
                      </w:rPr>
                      <w:t>e Emergency Management Act, 2004.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2BC45046" wp14:editId="2548689F">
          <wp:extent cx="2281238" cy="813317"/>
          <wp:effectExtent l="0" t="0" r="5080" b="6350"/>
          <wp:docPr id="2" name="Picture 2" descr="C:\Users\pd03977\Downloads\govsabwhor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d03977\Downloads\govsabwhor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417" cy="813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4A83" w:rsidRDefault="006B4A8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E2A" w:rsidRDefault="00D13E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A83"/>
    <w:rsid w:val="00025E01"/>
    <w:rsid w:val="000B62EA"/>
    <w:rsid w:val="00222820"/>
    <w:rsid w:val="00343BF1"/>
    <w:rsid w:val="00393D43"/>
    <w:rsid w:val="004422C3"/>
    <w:rsid w:val="004A7820"/>
    <w:rsid w:val="00677FA3"/>
    <w:rsid w:val="006B4A83"/>
    <w:rsid w:val="008208A0"/>
    <w:rsid w:val="008625EC"/>
    <w:rsid w:val="008A16F2"/>
    <w:rsid w:val="009A477B"/>
    <w:rsid w:val="00B86696"/>
    <w:rsid w:val="00D13E2A"/>
    <w:rsid w:val="00E3692B"/>
    <w:rsid w:val="00E76F77"/>
    <w:rsid w:val="00F2058F"/>
    <w:rsid w:val="00F5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A83"/>
  </w:style>
  <w:style w:type="paragraph" w:styleId="Footer">
    <w:name w:val="footer"/>
    <w:basedOn w:val="Normal"/>
    <w:link w:val="FooterChar"/>
    <w:uiPriority w:val="99"/>
    <w:unhideWhenUsed/>
    <w:rsid w:val="006B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A83"/>
  </w:style>
  <w:style w:type="table" w:styleId="TableGrid">
    <w:name w:val="Table Grid"/>
    <w:basedOn w:val="TableNormal"/>
    <w:uiPriority w:val="59"/>
    <w:rsid w:val="006B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A83"/>
  </w:style>
  <w:style w:type="paragraph" w:styleId="Footer">
    <w:name w:val="footer"/>
    <w:basedOn w:val="Normal"/>
    <w:link w:val="FooterChar"/>
    <w:uiPriority w:val="99"/>
    <w:unhideWhenUsed/>
    <w:rsid w:val="006B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A83"/>
  </w:style>
  <w:style w:type="table" w:styleId="TableGrid">
    <w:name w:val="Table Grid"/>
    <w:basedOn w:val="TableNormal"/>
    <w:uiPriority w:val="59"/>
    <w:rsid w:val="006B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D949AE12</Template>
  <TotalTime>0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Australian Police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MAZIK</dc:creator>
  <cp:lastModifiedBy>MIRIAM SAUNDERS</cp:lastModifiedBy>
  <cp:revision>2</cp:revision>
  <cp:lastPrinted>2020-05-09T04:49:00Z</cp:lastPrinted>
  <dcterms:created xsi:type="dcterms:W3CDTF">2020-05-09T06:21:00Z</dcterms:created>
  <dcterms:modified xsi:type="dcterms:W3CDTF">2020-05-09T06:21:00Z</dcterms:modified>
</cp:coreProperties>
</file>